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6F79" w:rsidRDefault="00D16F79" w:rsidP="00D16F79">
      <w:pPr>
        <w:jc w:val="center"/>
        <w:rPr>
          <w:b/>
          <w:sz w:val="36"/>
        </w:rPr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4E398782" wp14:editId="101073B3">
            <wp:simplePos x="0" y="0"/>
            <wp:positionH relativeFrom="page">
              <wp:posOffset>0</wp:posOffset>
            </wp:positionH>
            <wp:positionV relativeFrom="paragraph">
              <wp:posOffset>-344170</wp:posOffset>
            </wp:positionV>
            <wp:extent cx="8127365" cy="10511155"/>
            <wp:effectExtent l="0" t="0" r="6985" b="444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SSW Letterhead_Template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7365" cy="10511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6F79" w:rsidRDefault="00D16F79" w:rsidP="00D16F79">
      <w:pPr>
        <w:jc w:val="center"/>
        <w:rPr>
          <w:b/>
          <w:sz w:val="36"/>
        </w:rPr>
      </w:pPr>
    </w:p>
    <w:p w:rsidR="00D16F79" w:rsidRDefault="00D16F79" w:rsidP="00D16F79">
      <w:pPr>
        <w:jc w:val="center"/>
        <w:rPr>
          <w:b/>
          <w:sz w:val="36"/>
        </w:rPr>
      </w:pPr>
    </w:p>
    <w:p w:rsidR="008D42F0" w:rsidRDefault="00762152" w:rsidP="008D42F0">
      <w:pPr>
        <w:jc w:val="center"/>
        <w:rPr>
          <w:b/>
          <w:sz w:val="36"/>
        </w:rPr>
      </w:pPr>
      <w:r>
        <w:rPr>
          <w:b/>
          <w:sz w:val="36"/>
        </w:rPr>
        <w:t xml:space="preserve">                         </w:t>
      </w:r>
      <w:r w:rsidR="008D42F0">
        <w:rPr>
          <w:b/>
          <w:sz w:val="36"/>
        </w:rPr>
        <w:t>Nomination Form</w:t>
      </w:r>
    </w:p>
    <w:p w:rsidR="008D42F0" w:rsidRDefault="00762152" w:rsidP="008D42F0">
      <w:pPr>
        <w:jc w:val="center"/>
        <w:rPr>
          <w:b/>
          <w:sz w:val="36"/>
        </w:rPr>
      </w:pPr>
      <w:r>
        <w:rPr>
          <w:b/>
          <w:sz w:val="36"/>
        </w:rPr>
        <w:t xml:space="preserve">                         </w:t>
      </w:r>
      <w:r w:rsidR="008D42F0">
        <w:rPr>
          <w:b/>
          <w:sz w:val="36"/>
        </w:rPr>
        <w:t>Administrator of the Year</w:t>
      </w:r>
    </w:p>
    <w:p w:rsidR="008D42F0" w:rsidRDefault="008D42F0" w:rsidP="008D42F0"/>
    <w:p w:rsidR="008D42F0" w:rsidRDefault="008D42F0" w:rsidP="008D42F0"/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Nominee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Home Address</w:t>
      </w:r>
      <w:r>
        <w:tab/>
      </w:r>
    </w:p>
    <w:p w:rsidR="008D42F0" w:rsidRDefault="008D42F0" w:rsidP="008D42F0">
      <w:pPr>
        <w:tabs>
          <w:tab w:val="right" w:leader="underscore" w:pos="4500"/>
          <w:tab w:val="left" w:pos="4950"/>
          <w:tab w:val="right" w:leader="underscore" w:pos="9360"/>
        </w:tabs>
        <w:spacing w:line="480" w:lineRule="auto"/>
      </w:pPr>
      <w:r>
        <w:t>Home #</w:t>
      </w:r>
      <w:r>
        <w:tab/>
      </w:r>
      <w:r>
        <w:tab/>
        <w:t>District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Work Address</w:t>
      </w:r>
      <w:r>
        <w:tab/>
      </w:r>
    </w:p>
    <w:p w:rsidR="008D42F0" w:rsidRDefault="008D42F0" w:rsidP="008D42F0">
      <w:pPr>
        <w:tabs>
          <w:tab w:val="right" w:leader="underscore" w:pos="4500"/>
          <w:tab w:val="left" w:pos="4950"/>
          <w:tab w:val="right" w:leader="underscore" w:pos="9360"/>
        </w:tabs>
        <w:spacing w:line="480" w:lineRule="auto"/>
      </w:pPr>
      <w:r>
        <w:t>Work #</w:t>
      </w:r>
      <w:r>
        <w:tab/>
        <w:t>________________________     Email # ______________________________________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Job Title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Degree(s) Held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Years of experience in current position _____________________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Years of experience as an administrator _________________________</w:t>
      </w:r>
    </w:p>
    <w:p w:rsidR="008D42F0" w:rsidRDefault="008D42F0" w:rsidP="008D42F0">
      <w:pPr>
        <w:tabs>
          <w:tab w:val="right" w:leader="underscore" w:pos="9360"/>
        </w:tabs>
      </w:pPr>
    </w:p>
    <w:p w:rsidR="008D42F0" w:rsidRDefault="008D42F0" w:rsidP="008D42F0">
      <w:pPr>
        <w:tabs>
          <w:tab w:val="right" w:leader="underscore" w:pos="9360"/>
        </w:tabs>
      </w:pPr>
      <w:r>
        <w:t>Briefly highlight nominee's accomplishments in the following areas.  If additional space is needed, you may attach an extra sheet of paper.</w:t>
      </w:r>
    </w:p>
    <w:p w:rsidR="008D42F0" w:rsidRDefault="008D42F0" w:rsidP="008D42F0">
      <w:pPr>
        <w:tabs>
          <w:tab w:val="right" w:leader="underscore" w:pos="9360"/>
        </w:tabs>
      </w:pPr>
    </w:p>
    <w:p w:rsidR="008D42F0" w:rsidRDefault="008D42F0" w:rsidP="008D42F0">
      <w:pPr>
        <w:tabs>
          <w:tab w:val="right" w:leader="underscore" w:pos="9360"/>
        </w:tabs>
      </w:pPr>
      <w:r>
        <w:t>A. OUTSTANDING ADVOCACY AND INNOVATIVE CONTRIBUTIONS TO THE ADVANCEMENT OF THE PROFESSION OF SCHOOL SOCIAL WORK:</w:t>
      </w:r>
    </w:p>
    <w:p w:rsidR="008D42F0" w:rsidRDefault="008D42F0" w:rsidP="008D42F0">
      <w:pPr>
        <w:tabs>
          <w:tab w:val="right" w:leader="underscore" w:pos="9360"/>
        </w:tabs>
        <w:spacing w:before="120"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  <w:r w:rsidR="00762152">
        <w:t>____________________________________________________________________________________________________________________________________________________________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  <w:rPr>
          <w:i/>
        </w:rPr>
      </w:pPr>
      <w:r>
        <w:rPr>
          <w:i/>
        </w:rPr>
        <w:t>(Continued on next page)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  <w:rPr>
          <w:b/>
        </w:rPr>
      </w:pPr>
      <w:r>
        <w:rPr>
          <w:b/>
        </w:rPr>
        <w:br w:type="page"/>
      </w:r>
    </w:p>
    <w:p w:rsidR="00762152" w:rsidRDefault="00762152" w:rsidP="008D42F0">
      <w:pPr>
        <w:tabs>
          <w:tab w:val="right" w:leader="underscore" w:pos="9360"/>
        </w:tabs>
        <w:spacing w:line="480" w:lineRule="auto"/>
        <w:rPr>
          <w:b/>
        </w:rPr>
      </w:pP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rPr>
          <w:b/>
        </w:rPr>
        <w:t xml:space="preserve">FASSW Administrator of the Year Nomination Form, </w:t>
      </w:r>
      <w:r>
        <w:rPr>
          <w:i/>
        </w:rPr>
        <w:t>continued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B. OUTSTANDING LEADERSHIP AND ADMINISTRATIVE CAPABILITY: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  <w:r w:rsidR="00762152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62152" w:rsidRDefault="00762152" w:rsidP="008D42F0">
      <w:pPr>
        <w:tabs>
          <w:tab w:val="right" w:leader="underscore" w:pos="9360"/>
        </w:tabs>
        <w:spacing w:line="480" w:lineRule="auto"/>
      </w:pPr>
    </w:p>
    <w:p w:rsidR="008D42F0" w:rsidRDefault="008D42F0" w:rsidP="008D42F0">
      <w:pPr>
        <w:tabs>
          <w:tab w:val="right" w:leader="underscore" w:pos="9360"/>
        </w:tabs>
        <w:spacing w:line="480" w:lineRule="auto"/>
      </w:pP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Submitted by _____________________________________ Date _______________________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Title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Contact Telephone #:  Work ______________________ Cell _________________________</w:t>
      </w:r>
    </w:p>
    <w:p w:rsidR="00D16F79" w:rsidRDefault="00D16F79" w:rsidP="00D16F79">
      <w:pPr>
        <w:rPr>
          <w:b/>
          <w:color w:val="FF0000"/>
        </w:rPr>
      </w:pPr>
    </w:p>
    <w:p w:rsidR="008D42F0" w:rsidRDefault="008D42F0" w:rsidP="00F6426E">
      <w:pPr>
        <w:jc w:val="center"/>
        <w:rPr>
          <w:b/>
          <w:color w:val="FF0000"/>
          <w:sz w:val="28"/>
          <w:szCs w:val="28"/>
        </w:rPr>
      </w:pPr>
    </w:p>
    <w:p w:rsidR="008D42F0" w:rsidRDefault="008D42F0" w:rsidP="00F6426E">
      <w:pPr>
        <w:jc w:val="center"/>
        <w:rPr>
          <w:b/>
          <w:color w:val="FF0000"/>
          <w:sz w:val="28"/>
          <w:szCs w:val="28"/>
        </w:rPr>
      </w:pPr>
    </w:p>
    <w:p w:rsidR="00D16F79" w:rsidRPr="0000589C" w:rsidRDefault="00D16F79" w:rsidP="00F6426E">
      <w:pPr>
        <w:jc w:val="center"/>
        <w:rPr>
          <w:b/>
          <w:color w:val="FF0000"/>
          <w:sz w:val="28"/>
          <w:szCs w:val="28"/>
        </w:rPr>
      </w:pPr>
      <w:r w:rsidRPr="0000589C">
        <w:rPr>
          <w:b/>
          <w:color w:val="FF0000"/>
          <w:sz w:val="28"/>
          <w:szCs w:val="28"/>
        </w:rPr>
        <w:t>Deadl</w:t>
      </w:r>
      <w:r w:rsidR="00A61BE6">
        <w:rPr>
          <w:b/>
          <w:color w:val="FF0000"/>
          <w:sz w:val="28"/>
          <w:szCs w:val="28"/>
        </w:rPr>
        <w:t>ine</w:t>
      </w:r>
      <w:r w:rsidR="007F0E3E">
        <w:rPr>
          <w:b/>
          <w:color w:val="FF0000"/>
          <w:sz w:val="28"/>
          <w:szCs w:val="28"/>
        </w:rPr>
        <w:t xml:space="preserve"> for submission: September 17, 2021</w:t>
      </w:r>
      <w:r w:rsidRPr="0000589C">
        <w:rPr>
          <w:b/>
          <w:color w:val="FF0000"/>
          <w:sz w:val="28"/>
          <w:szCs w:val="28"/>
        </w:rPr>
        <w:t>.</w:t>
      </w:r>
    </w:p>
    <w:p w:rsidR="00D16F79" w:rsidRDefault="00D16F79" w:rsidP="00D16F79"/>
    <w:p w:rsidR="00CE018F" w:rsidRPr="00CE018F" w:rsidRDefault="00CE018F" w:rsidP="00F6426E">
      <w:pPr>
        <w:tabs>
          <w:tab w:val="left" w:pos="5236"/>
          <w:tab w:val="left" w:pos="8032"/>
        </w:tabs>
        <w:jc w:val="center"/>
        <w:rPr>
          <w:rFonts w:ascii="Calibri"/>
          <w:sz w:val="28"/>
          <w:szCs w:val="22"/>
        </w:rPr>
      </w:pPr>
      <w:r w:rsidRPr="00CE018F">
        <w:rPr>
          <w:b/>
          <w:color w:val="006FC0"/>
        </w:rPr>
        <w:t>Re</w:t>
      </w:r>
      <w:r w:rsidR="007F0E3E">
        <w:rPr>
          <w:b/>
          <w:color w:val="006FC0"/>
        </w:rPr>
        <w:t>turn application via email to: Jennifer.frye@ocps.net</w:t>
      </w:r>
    </w:p>
    <w:p w:rsidR="00CE018F" w:rsidRPr="00F6426E" w:rsidRDefault="007F0E3E" w:rsidP="00CE018F">
      <w:pPr>
        <w:pStyle w:val="Heading1"/>
        <w:ind w:left="0"/>
        <w:rPr>
          <w:sz w:val="22"/>
        </w:rPr>
      </w:pPr>
      <w:bookmarkStart w:id="0" w:name="_GoBack"/>
      <w:bookmarkEnd w:id="0"/>
      <w:r>
        <w:rPr>
          <w:sz w:val="22"/>
        </w:rPr>
        <w:t xml:space="preserve">All inquires must </w:t>
      </w:r>
      <w:r w:rsidR="00CE018F" w:rsidRPr="00F6426E">
        <w:rPr>
          <w:sz w:val="22"/>
        </w:rPr>
        <w:t xml:space="preserve">be emailed to </w:t>
      </w:r>
      <w:r>
        <w:rPr>
          <w:sz w:val="22"/>
        </w:rPr>
        <w:t>Jennifer Frye</w:t>
      </w:r>
      <w:r w:rsidR="00C00911">
        <w:rPr>
          <w:sz w:val="22"/>
        </w:rPr>
        <w:t>,</w:t>
      </w:r>
      <w:r w:rsidR="00A61BE6">
        <w:rPr>
          <w:sz w:val="22"/>
        </w:rPr>
        <w:t xml:space="preserve"> FASSW </w:t>
      </w:r>
      <w:r w:rsidR="00CE018F" w:rsidRPr="00F6426E">
        <w:rPr>
          <w:sz w:val="22"/>
        </w:rPr>
        <w:t>Vice President.</w:t>
      </w:r>
    </w:p>
    <w:p w:rsidR="008D42F0" w:rsidRDefault="00D16F79" w:rsidP="00D16F79">
      <w:pPr>
        <w:rPr>
          <w:b/>
        </w:rPr>
      </w:pPr>
      <w:r w:rsidRPr="00516828">
        <w:rPr>
          <w:b/>
        </w:rPr>
        <w:t xml:space="preserve">                         </w:t>
      </w:r>
    </w:p>
    <w:p w:rsidR="008D42F0" w:rsidRDefault="008D42F0" w:rsidP="00D16F79">
      <w:pPr>
        <w:rPr>
          <w:b/>
        </w:rPr>
      </w:pPr>
    </w:p>
    <w:p w:rsidR="008D42F0" w:rsidRPr="00516828" w:rsidRDefault="008D42F0" w:rsidP="00D16F79">
      <w:pPr>
        <w:rPr>
          <w:b/>
        </w:rPr>
      </w:pPr>
    </w:p>
    <w:p w:rsidR="00D16F79" w:rsidRPr="00D16F79" w:rsidRDefault="00D16F79" w:rsidP="00D16F79">
      <w:pPr>
        <w:pStyle w:val="Address"/>
        <w:rPr>
          <w:color w:val="0F243E" w:themeColor="text2" w:themeShade="80"/>
        </w:rPr>
      </w:pPr>
      <w:r w:rsidRPr="00D16F79">
        <w:rPr>
          <w:color w:val="0F243E" w:themeColor="text2" w:themeShade="80"/>
        </w:rPr>
        <w:t>Florida Association of School Social Workers</w:t>
      </w:r>
    </w:p>
    <w:p w:rsidR="00D16F79" w:rsidRPr="00D16F79" w:rsidRDefault="00D16F79" w:rsidP="00D16F79">
      <w:pPr>
        <w:pStyle w:val="Address2"/>
        <w:rPr>
          <w:color w:val="0F243E" w:themeColor="text2" w:themeShade="80"/>
        </w:rPr>
      </w:pPr>
      <w:r w:rsidRPr="00D16F79">
        <w:rPr>
          <w:color w:val="0F243E" w:themeColor="text2" w:themeShade="80"/>
        </w:rPr>
        <w:t>Post Office Box 195656 • Winter Springs, FL. 32719-5656</w:t>
      </w:r>
    </w:p>
    <w:p w:rsidR="00B86A86" w:rsidRPr="00CE018F" w:rsidRDefault="00D16F79" w:rsidP="00CE018F">
      <w:pPr>
        <w:pStyle w:val="Address2"/>
        <w:rPr>
          <w:color w:val="0F243E" w:themeColor="text2" w:themeShade="80"/>
        </w:rPr>
      </w:pPr>
      <w:r w:rsidRPr="00D16F79">
        <w:rPr>
          <w:color w:val="0F243E" w:themeColor="text2" w:themeShade="80"/>
        </w:rPr>
        <w:t xml:space="preserve">E-Mail: </w: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PLACEHOLDER </w:instrTex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IF </w:instrTex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USERPROPERTY EmailAddress1 </w:instrTex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instrText xml:space="preserve">="" "[Your E-Mail]" </w:instrTex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USERPROPERTY EmailAddress1 </w:instrText>
      </w:r>
      <w:r w:rsidRPr="00D16F79">
        <w:rPr>
          <w:color w:val="0F243E" w:themeColor="text2" w:themeShade="80"/>
        </w:rPr>
        <w:fldChar w:fldCharType="separate"/>
      </w:r>
      <w:r w:rsidRPr="00D16F79">
        <w:rPr>
          <w:b/>
          <w:bCs/>
          <w:color w:val="0F243E" w:themeColor="text2" w:themeShade="80"/>
        </w:rPr>
        <w:instrText>Error! Bookmark not defined.</w:instrTex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fldChar w:fldCharType="separate"/>
      </w:r>
      <w:r w:rsidRPr="00D16F79">
        <w:rPr>
          <w:noProof/>
          <w:color w:val="0F243E" w:themeColor="text2" w:themeShade="80"/>
        </w:rPr>
        <w:instrText>[Your E-Mail]</w:instrTex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instrText xml:space="preserve"> \* MERGEFORMAT</w:instrText>
      </w:r>
      <w:r w:rsidRPr="00D16F79">
        <w:rPr>
          <w:color w:val="0F243E" w:themeColor="text2" w:themeShade="80"/>
        </w:rPr>
        <w:fldChar w:fldCharType="separate"/>
      </w:r>
      <w:r w:rsidR="00F6426E">
        <w:rPr>
          <w:color w:val="0F243E" w:themeColor="text2" w:themeShade="80"/>
        </w:rPr>
        <w:t>FASSWPresident@gmail.com</w: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t xml:space="preserve"> • Website: www.FASSW.org</w:t>
      </w:r>
    </w:p>
    <w:sectPr w:rsidR="00B86A86" w:rsidRPr="00CE018F" w:rsidSect="00A3174F">
      <w:pgSz w:w="12240" w:h="15840"/>
      <w:pgMar w:top="540" w:right="1440" w:bottom="72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33AD"/>
    <w:rsid w:val="0000589C"/>
    <w:rsid w:val="000E3908"/>
    <w:rsid w:val="0025370C"/>
    <w:rsid w:val="002A2AB6"/>
    <w:rsid w:val="0038218F"/>
    <w:rsid w:val="00470649"/>
    <w:rsid w:val="004A7AD9"/>
    <w:rsid w:val="00515C63"/>
    <w:rsid w:val="00516828"/>
    <w:rsid w:val="005F5497"/>
    <w:rsid w:val="006324BD"/>
    <w:rsid w:val="00730701"/>
    <w:rsid w:val="00762152"/>
    <w:rsid w:val="007833AD"/>
    <w:rsid w:val="007F0E3E"/>
    <w:rsid w:val="008B558B"/>
    <w:rsid w:val="008D42F0"/>
    <w:rsid w:val="009A515C"/>
    <w:rsid w:val="00A3174F"/>
    <w:rsid w:val="00A61BE6"/>
    <w:rsid w:val="00A97C20"/>
    <w:rsid w:val="00B86A86"/>
    <w:rsid w:val="00BB292A"/>
    <w:rsid w:val="00BD088B"/>
    <w:rsid w:val="00BD4F5F"/>
    <w:rsid w:val="00C00911"/>
    <w:rsid w:val="00C33BFA"/>
    <w:rsid w:val="00C44FA5"/>
    <w:rsid w:val="00CE018F"/>
    <w:rsid w:val="00D16F79"/>
    <w:rsid w:val="00D878C9"/>
    <w:rsid w:val="00E935C4"/>
    <w:rsid w:val="00ED1292"/>
    <w:rsid w:val="00F64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989C7B1"/>
  <w15:docId w15:val="{1D56FA6A-D57C-457D-8033-CBCA2423C7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33BFA"/>
    <w:rPr>
      <w:sz w:val="24"/>
      <w:szCs w:val="24"/>
    </w:rPr>
  </w:style>
  <w:style w:type="paragraph" w:styleId="Heading1">
    <w:name w:val="heading 1"/>
    <w:basedOn w:val="Normal"/>
    <w:link w:val="Heading1Char"/>
    <w:uiPriority w:val="1"/>
    <w:qFormat/>
    <w:rsid w:val="00CE018F"/>
    <w:pPr>
      <w:widowControl w:val="0"/>
      <w:autoSpaceDE w:val="0"/>
      <w:autoSpaceDN w:val="0"/>
      <w:ind w:left="155"/>
      <w:jc w:val="center"/>
      <w:outlineLvl w:val="0"/>
    </w:pPr>
    <w:rPr>
      <w:rFonts w:ascii="Century Gothic" w:eastAsia="Century Gothic" w:hAnsi="Century Gothic" w:cs="Century Gothic"/>
      <w:b/>
      <w:bCs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A3174F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97C2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7C20"/>
    <w:rPr>
      <w:rFonts w:ascii="Tahoma" w:hAnsi="Tahoma" w:cs="Tahoma"/>
      <w:sz w:val="16"/>
      <w:szCs w:val="16"/>
    </w:rPr>
  </w:style>
  <w:style w:type="paragraph" w:customStyle="1" w:styleId="Address">
    <w:name w:val="Address"/>
    <w:basedOn w:val="Normal"/>
    <w:qFormat/>
    <w:rsid w:val="00D16F79"/>
    <w:pPr>
      <w:jc w:val="center"/>
    </w:pPr>
    <w:rPr>
      <w:rFonts w:ascii="Century Gothic" w:eastAsiaTheme="minorEastAsia" w:hAnsi="Century Gothic" w:cstheme="minorBidi"/>
      <w:b/>
      <w:color w:val="E36C0A" w:themeColor="accent6" w:themeShade="BF"/>
      <w:sz w:val="20"/>
    </w:rPr>
  </w:style>
  <w:style w:type="paragraph" w:customStyle="1" w:styleId="Address2">
    <w:name w:val="Address2"/>
    <w:basedOn w:val="Address"/>
    <w:qFormat/>
    <w:rsid w:val="00D16F79"/>
    <w:rPr>
      <w:b w:val="0"/>
    </w:rPr>
  </w:style>
  <w:style w:type="character" w:customStyle="1" w:styleId="Heading1Char">
    <w:name w:val="Heading 1 Char"/>
    <w:basedOn w:val="DefaultParagraphFont"/>
    <w:link w:val="Heading1"/>
    <w:uiPriority w:val="1"/>
    <w:rsid w:val="00CE018F"/>
    <w:rPr>
      <w:rFonts w:ascii="Century Gothic" w:eastAsia="Century Gothic" w:hAnsi="Century Gothic" w:cs="Century Gothic"/>
      <w:b/>
      <w:bCs/>
      <w:lang w:bidi="en-US"/>
    </w:rPr>
  </w:style>
  <w:style w:type="paragraph" w:styleId="BodyText">
    <w:name w:val="Body Text"/>
    <w:basedOn w:val="Normal"/>
    <w:link w:val="BodyTextChar"/>
    <w:uiPriority w:val="1"/>
    <w:semiHidden/>
    <w:unhideWhenUsed/>
    <w:qFormat/>
    <w:rsid w:val="00CE018F"/>
    <w:pPr>
      <w:widowControl w:val="0"/>
      <w:autoSpaceDE w:val="0"/>
      <w:autoSpaceDN w:val="0"/>
    </w:pPr>
    <w:rPr>
      <w:rFonts w:ascii="Century Gothic" w:eastAsia="Century Gothic" w:hAnsi="Century Gothic" w:cs="Century Gothic"/>
      <w:sz w:val="20"/>
      <w:szCs w:val="20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CE018F"/>
    <w:rPr>
      <w:rFonts w:ascii="Century Gothic" w:eastAsia="Century Gothic" w:hAnsi="Century Gothic" w:cs="Century Gothic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186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tif"/><Relationship Id="rId4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SM\Desktop\AWARDS%20Template%20nomination%20forms\FASSW%20SSW%20of%20the%20Year%20nomin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03A3AF-2231-4FD7-AB2C-0164AE2B3B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FASSW SSW of the Year nomination form</Template>
  <TotalTime>12</TotalTime>
  <Pages>2</Pages>
  <Words>306</Words>
  <Characters>1746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Dell Computer Corporation</Company>
  <LinksUpToDate>false</LinksUpToDate>
  <CharactersWithSpaces>2048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SSM</dc:creator>
  <cp:lastModifiedBy>Lynette Judge</cp:lastModifiedBy>
  <cp:revision>3</cp:revision>
  <dcterms:created xsi:type="dcterms:W3CDTF">2021-08-17T14:53:00Z</dcterms:created>
  <dcterms:modified xsi:type="dcterms:W3CDTF">2021-08-17T15:04:00Z</dcterms:modified>
</cp:coreProperties>
</file>